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7135F5" w14:textId="756E1A4F" w:rsidR="00AE2055" w:rsidRDefault="00EC552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31710257" wp14:editId="35D2DCD1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121D4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,l26,76,21,74,18,71,15,67,14,62r,-6l15,45r,l35,39,50,33r7,-5l62,24r3,-6l66,13r,l65,7,62,3,56,,48,r,l38,1,29,4r-8,6l14,19,8,27,3,37,,48r,8l,56,2,67r4,9l9,79r3,3l17,83r4,l21,83r8,l38,80,48,74r9,-6l56,65xm53,12r,l53,16r-2,5l48,25r-3,5l45,30r-4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,l29,10r3,2l35,19,47,45,37,56r,l26,67r-4,1l16,70r,l13,70,12,68,10,64,9,59r-3,l6,59,1,70,,77r,l1,80r2,2l4,83r3,l7,83r6,-1l19,79r9,-8l38,59,49,49,59,76r,l64,82r3,1l70,83r,l73,83r3,-1l82,76r6,-8l92,59,89,58r,l82,70r-3,1l77,73r,l74,71,73,70,67,59,58,37,70,22r,l74,18r5,-5l83,12r5,-2l88,10r4,2l94,13r1,2l97,19r4,l101,19,103,9r,l101,6,100,3,97,,92,r,l88,1,82,6r-8,6l68,19,56,34,47,15r,l44,7,41,3,38,,34,r,l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7,76r-6,l16,73,15,67,13,61r,l15,48,21,30r3,-9l28,15,33,9,37,7r,l42,9r3,1l49,12r5,1l54,13r3,l58,12,60,7r,l58,4,57,1,52,,48,r,l43,,39,1,28,6r-7,7l13,22,7,33,4,43,1,54,,62r,l1,71r5,8l10,82r9,1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,l25,76,21,74,18,71,17,67,15,62,14,56,15,45r,l34,39,51,33r6,-5l61,24r3,-6l66,13r,l64,7,61,3,55,,48,r,l37,1,28,4r-7,6l14,19,8,27,3,37,,48r,8l,56,2,67r4,9l9,79r5,3l17,83r4,l21,83r7,l37,80,48,74,58,68,55,65xm52,12r,l52,16r-1,5l49,25r-4,5l45,30r-3,3l36,36r-9,3l17,42r,l23,25,28,13,31,9,36,6,40,4r5,l45,4r3,l51,6r1,3l52,12r,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,l15,130r-1,-2l14,124,41,6r,l41,2,41,,39,r,l35,2,30,3,9,15r2,3l11,18,23,12r,l24,12r,3l2,122r,l,128r,l,133r2,3l5,137r3,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,l14,130r,-2l14,124,39,6r,l41,2,39,,38,r,l35,2,29,3,8,15r1,3l9,18,23,12r,l24,12r,3l,122r,l,128r,l,133r2,3l3,137r5,l8,137r4,l18,133r8,-6l33,119r-3,-1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,l25,76,21,74,18,71,15,67,13,62r,-6l15,45r,l34,39,49,33r7,-5l61,24r3,-6l65,13r,l64,7,61,3,55,,47,r,l37,1,28,4r-7,6l13,19,7,27,3,37,,48r,8l,56,1,67r5,9l9,79r3,3l16,83r5,l21,83r7,l37,80,47,74r9,-6l55,65xm52,12r,l52,16r-2,5l47,25r-3,5l44,30r-3,3l34,36r-7,3l16,42r,l21,25,28,13,31,9,35,6,40,4r4,l44,4r3,l50,6r2,3l52,12r,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r,l31,3,30,1,28,,27,r,l21,1,15,7,6,16,,24r1,3l1,27,9,18r4,-3l13,15r2,l15,19,1,80r,l1,83r3,l10,83r,l13,83r2,-3l21,49r,l39,30,52,16r,l59,10,64,9r,l65,9r2,1l67,13r,5l52,70r,l52,76r,4l55,83r3,l58,83r3,l65,82r8,-6l82,68r6,-7l85,59r,l76,70r-6,4l67,76r,l65,74r,l65,70,79,22r,l82,12r,l80,7,79,3,76,,73,r,l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5,76r-4,l16,73,13,67r,-6l13,61,15,48,19,30r3,-9l27,15,31,9,37,7r,l40,9r4,1l47,12r6,1l53,13r2,l56,12,58,7r,l58,4,55,1,52,,47,r,l41,,37,1,28,6r-9,7l13,22,7,33,3,43,,54r,8l,62r,9l4,79r6,3l18,83r,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,l26,76,21,74,18,71,15,67r,-5l14,56,15,45r,l35,39,50,33r7,-5l62,24r2,-6l66,13r,l64,7,62,3,56,,48,r,l38,1,29,4r-8,6l14,19,8,27,3,37,,48r,8l,56,2,67r4,9l9,79r5,3l17,83r4,l21,83r8,l38,80,48,74,59,68,56,65xm53,12r,l53,16r-2,5l50,25r-5,5l45,30r-3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,l54,143r-6,15l45,166r-3,4l42,170r-6,5l28,176r,l22,175r-4,-3l13,169,7,167r,l4,167r-1,2l1,170,,173r,l1,176r3,3l10,182r6,l16,182r9,l33,179r7,-4l48,169r7,-9l61,149r6,-12l71,121,82,63r18,l101,55r-18,l89,30r,l92,21r5,-7l101,9r6,-1l107,8r5,1l118,12r4,3l127,15r,l130,15r1,-1l133,12r,-1l133,11r,-5l128,3,124,2,118,r,l112,2r-8,1l98,6r-6,5l92,11,83,21,77,31,73,43,70,57r,l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,l26,83r7,-3l41,76r8,-5l58,62r8,-8l70,43r2,-7l72,30r,l72,22,69,15,67,10,64,6,58,1,52,r,l47,,39,3,30,7r-9,6l14,21,8,30,3,40,,52r,xm58,31r,l55,46r-1,8l51,61r-4,6l42,71r-6,5l30,76r,l24,74,20,70,17,62,15,52r,l15,43r2,-7l20,28r3,-6l27,16r5,-4l36,9,41,7r,l45,7r3,2l52,15r5,7l58,31r,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,l15,13r,2l15,21,3,80r,l3,83r3,l12,83r,l15,83r1,-1l19,67r,l33,34r,l40,21r3,-5l48,15r,l52,15r,l55,15r3,-3l59,6r,l58,1,56,,53,r,l51,,48,3r-8,7l36,19r-5,9l19,55r,l19,58r-1,l18,55r,l25,27,30,6r,l28,1,27,,25,r,l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,l25,76,21,74,18,71,15,67r,-5l13,56,15,45r,l34,39,49,33r7,-5l61,24r3,-6l65,13r,l64,7,61,3,55,,47,r,l37,1,28,4r-7,6l13,19,7,27,3,37,,48r,8l,56,1,67r5,9l9,79r3,3l16,83r5,l21,83r7,l37,80,47,74r9,-6l55,65xm52,12r,l52,16r-2,5l47,25r-3,5l44,30r-3,3l34,36r-8,3l16,42r,l21,25,28,13,31,9,35,6,40,4r4,l44,4r3,l50,6r2,3l52,12r,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,l17,15r,4l11,56r,l9,74r,l11,82r1,1l14,83r,l21,82,32,76,42,67,54,56,64,45,73,33,79,22r3,-6l82,12r,l82,7,79,3,76,,73,r,l69,,66,3,63,6,61,9r,l63,12r1,1l67,15r,1l67,16,66,27,61,37r-6,9l48,55r-8,7l33,68r-6,5l24,74r,l23,73,21,71r2,-7l30,18r,l32,6r,l30,1,29,,27,r,l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,l25,76,21,74,18,71,16,67,15,62r,-6l16,45r,l34,39,50,33r6,-5l61,24r3,-6l65,13r,l64,7,61,3,55,,47,r,l39,1,30,4r-9,6l13,19,7,27,4,37,1,48,,56r,l1,67r5,9l9,79r4,3l18,83r4,l22,83r8,l39,80r8,-6l58,68,56,65xm53,12r,l52,16r-2,5l49,25r-5,5l44,30r-3,3l36,36r-9,3l16,42r,l22,25,28,13,33,9,36,6,40,4r4,l44,4r5,l50,6r2,3l53,12r,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,l15,13r,2l15,21,3,80r,l3,83r3,l12,83r,l15,83r2,-1l20,67r,l33,34r,l41,21r3,-5l48,15r,l53,15r,l55,15r3,-3l60,6r,l58,1,57,,54,r,l51,,48,3r-7,7l35,19r-3,9l20,55r,l18,58r,l18,55r,l26,27,30,6r,l29,1,27,,26,r,l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,l25,10r2,5l31,31r3,20l36,68r,l36,76r-3,9l27,101r-8,14l15,121r,l10,124r-9,l,127r45,l46,124r,l36,124r-3,-2l33,119r,l34,113r6,-10l49,82r,l54,73,60,62,75,43,86,25r3,-9l91,9r,l89,6,88,3,85,,82,r,l79,,76,1,75,4,73,7r,l75,10r1,2l76,13r2,2l78,15,75,25,67,42,58,59,48,74r,l48,74,46,46,42,22,36,6,33,1,31,r,l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,l26,83r7,-3l41,76r9,-5l59,62r6,-8l71,43r1,-7l72,30r,l72,22,69,15,68,10,65,6,57,1,53,r,l47,,39,3,30,7r-9,6l14,21,8,30,3,40,,52r,xm59,31r,l56,46r-2,8l51,61r-4,6l42,71r-6,5l30,76r,l24,74,20,70,17,62,15,52r,l15,43r2,-7l20,28r3,-6l27,16r5,-4l36,9,41,7r,l44,7r4,2l53,15r4,7l59,31r,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l32,3r,-2l30,,29,r,l23,1,15,7,8,16,,24r3,3l3,27r8,-9l15,15r,l15,15r,4l2,80r,l2,83r3,l12,83r,l14,83r1,-3l23,49r,l39,30,53,16r,l60,10,65,9r,l68,9r,1l69,13r-1,5l54,70r,l53,76r1,4l56,83r3,l59,83r4,l66,82r9,-6l83,68r7,-7l87,59r,l77,70r-5,4l69,76r,l68,74r-2,l68,70,81,22r,l83,12r,l83,7,81,3,78,,74,r,l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,l25,76,21,74,18,71,16,67,15,62,13,56,16,45r,l34,39,51,33r6,-5l61,24r3,-6l66,13r,l64,7,61,3,55,,48,r,l39,1,28,4r-7,6l13,19,7,27,3,37,1,48,,56r,l1,67r5,9l9,79r4,3l16,83r5,l21,83r9,l39,80r9,-6l58,68,55,65xm54,12r,l52,16r-1,5l49,25r-4,5l45,30r-3,3l36,36r-9,3l16,42r,l22,25,28,13,31,9,36,6,40,4r5,l45,4r3,l51,6r1,3l54,12r,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79,218r5,l2588,217r8,-5l2600,205r2,-9l2602,196r,-5l2600,187r-4,-5l2591,176r,l2582,169r-9,-8l2555,151r-6,-4l2545,141r-5,-8l2539,124r,l2540,115r3,-6l2546,102r6,-5l2558,93r8,-3l2573,87r11,l2584,87r13,1l2611,91r,30l2606,121r,l2605,115r-3,-4l2599,106r-3,-4l2593,99r-5,-3l2584,96r-6,-2l2578,94r-8,2l2563,100r-5,6l2557,114r,l2558,118r2,5l2563,127r4,5l2578,139r12,6l2600,154r11,9l2615,167r3,6l2620,179r1,8l2621,187r-1,7l2618,202r-4,6l2609,214r-6,4l2597,221r-9,3l2581,224r,l2572,224r-6,-1l2566,223r-11,-3l2555,220r-3,1l2551,224r-6,l2542,187r4,xm2512,194r,l2514,203r3,6l2523,212r9,2l2537,214r,6l2461,220r,-6l2461,214r14,-2l2479,211r5,-2l2485,206r3,-4l2490,193r,-160l2490,33r-2,-6l2487,24r-3,-3l2479,20r-16,-2l2463,14,2508,r4,l2512,194xm2326,157r,l2327,170r5,14l2338,194r9,11l2358,212r12,8l2385,223r15,1l2400,224r15,-1l2429,220r12,-8l2451,205r9,-11l2467,182r3,-12l2472,155r,l2470,142r-3,-13l2460,117r-9,-11l2441,99r-12,-8l2414,88r-15,-1l2399,87r-14,1l2373,91r-13,6l2350,105r-11,9l2332,126r-5,15l2326,148r,9l2326,157xm2351,145r,l2352,135r3,-9l2358,117r6,-8l2370,103r8,-4l2387,96r7,-2l2394,94r11,2l2415,100r9,6l2432,115r6,11l2442,138r4,11l2446,164r,l2446,175r-3,10l2439,194r-6,8l2427,208r-7,4l2412,215r-7,2l2405,217r-12,-2l2384,211r-9,-6l2366,196r-6,-11l2355,173r-3,-13l2351,145r,xm2169,157r,l2171,170r2,14l2181,194r9,11l2200,212r14,8l2227,223r17,1l2244,224r15,-1l2272,220r12,-8l2294,205r9,-11l2309,182r5,-12l2315,155r,l2314,142r-5,-13l2303,117r-9,-11l2284,99r-14,-8l2257,88r-15,-1l2242,87r-13,1l2215,91r-12,6l2191,105r-9,9l2175,126r-4,15l2169,148r,9l2169,157xm2194,145r,l2194,135r3,-9l2202,117r6,-8l2214,103r7,-4l2229,96r9,-2l2238,94r10,2l2257,100r9,6l2275,115r6,11l2285,138r3,11l2290,164r,l2288,175r-3,10l2281,194r-5,8l2269,208r-7,4l2254,215r-7,2l2247,217r-11,-2l2226,211r-9,-6l2209,196r-6,-11l2199,173r-5,-13l2194,145r,xm2063,194r,l2063,205r2,3l2068,211r1,1l2074,214r10,l2084,220r-67,l2017,214r,l2027,212r5,-1l2035,208r3,-3l2039,200r,-12l2039,32r,l2039,27r-1,-3l2035,21r-3,l2017,18r,-4l2057,r6,l2063,108r,l2078,99r15,-6l2106,88r12,-1l2118,87r9,l2136,90r6,3l2148,99r3,7l2154,114r2,10l2157,136r,l2156,173r-2,29l2154,202r2,6l2160,211r9,3l2181,214r,6l2108,220r,-6l2108,214r10,-2l2123,211r3,-2l2126,209r3,-3l2130,202r2,-12l2133,170r,-29l2133,141r,-12l2130,118r-3,-6l2123,106r-6,-3l2112,102r-9,-2l2103,100r-9,2l2084,105r-10,4l2063,115r,79xm2024,190r,l2018,197r-6,8l2006,211r-7,4l1991,220r-8,3l1974,224r-9,l1965,224r-15,-1l1938,218r-9,-7l1920,202r-6,-9l1911,182r-3,-12l1906,161r,l1908,147r6,-15l1920,120r10,-12l1942,99r12,-6l1969,88r17,-1l1986,87r14,1l2012,93r5,1l2021,99r2,3l2024,105r,l2023,109r-2,3l2017,115r-3,l2014,115r-6,-1l2003,112r-9,-7l1986,99r-5,-3l1974,96r,l1965,96r-8,4l1950,105r-6,7l1938,121r-5,11l1930,142r,12l1930,154r,12l1933,176r5,11l1944,194r7,8l1959,206r9,3l1978,211r,l1990,209r10,-4l2009,197r11,-10l2024,190xm1768,170r,l1771,181r6,9l1783,197r7,8l1798,209r9,5l1815,217r11,l1826,217r9,l1842,214r8,-3l1857,208r6,-6l1869,194r3,-7l1872,178r,l1871,169r-3,-8l1863,154r-7,-6l1838,135r-20,-12l1798,109r-9,-7l1780,94r-6,-7l1768,78r-3,-9l1763,59r,l1765,50r3,-11l1774,32r7,-8l1790,20r9,-5l1811,12r13,-1l1824,11r17,1l1853,15r9,3l1871,20r,l1874,18r3,-1l1881,17r6,42l1881,59r,l1878,50r-6,-8l1866,35r-6,-5l1853,26r-9,-5l1836,20r-9,l1827,20r-9,l1811,21r-6,3l1799,27r-4,5l1792,38r-2,6l1789,50r,l1790,59r3,7l1799,73r8,6l1823,93r21,12l1863,117r9,7l1881,132r8,9l1893,149r5,9l1898,169r,l1898,181r-5,10l1887,202r-9,7l1868,217r-12,4l1844,224r-15,2l1829,226r-15,-2l1799,221r-18,-4l1781,217r-4,1l1775,220r-6,l1762,170r6,xm1714,190r,l1710,197r-8,8l1696,211r-7,4l1681,220r-7,3l1663,224r-9,l1654,224r-15,-1l1628,218r-9,-7l1610,202r-6,-9l1601,182r-3,-12l1596,161r,l1599,147r5,-15l1610,120r10,-12l1632,99r13,-6l1659,88r16,-1l1675,87r15,1l1702,93r5,1l1711,99r2,3l1714,105r,l1713,109r-2,3l1708,115r-4,l1704,115r-6,-1l1693,112r-9,-7l1675,99r-4,-3l1663,96r,l1654,96r-7,4l1639,105r-6,7l1628,121r-5,11l1620,142r,12l1620,154r,12l1623,176r5,11l1633,194r8,8l1648,206r9,3l1668,211r,l1680,209r10,-4l1701,197r9,-10l1714,190xm1565,11r,l1571,12r4,3l1578,18r2,6l1580,24r-2,5l1575,33r-4,2l1565,36r,l1559,35r-5,-2l1551,29r-1,-5l1550,24r1,-6l1554,15r5,-3l1565,11r,xm1578,196r,l1580,203r1,3l1584,209r3,2l1592,212r12,2l1604,220r-76,l1528,214r,l1541,212r4,-1l1550,209r3,-4l1554,202r2,-6l1556,190r,-66l1556,124r,-7l1554,112r-3,-3l1545,108r-16,-3l1529,100r45,-15l1578,85r,111xm1508,194r,l1510,203r3,6l1519,212r9,2l1534,214r,6l1457,220r,-6l1457,214r14,-2l1475,211r5,-2l1483,206r1,-4l1486,193r,-160l1486,33r,-6l1484,24r-4,-3l1475,20r-16,-2l1459,14,1504,r4,l1508,194xm1360,r-5,l1314,14r,4l1323,20r,l1332,21r3,3l1338,30r,11l1338,218r,l1365,223r24,1l1389,224r16,-1l1420,218r14,-6l1446,203r8,-12l1462,179r4,-13l1468,149r,l1466,138r-3,-12l1459,115r-8,-10l1443,97r-9,-6l1423,88r-10,-1l1413,87r-11,1l1390,91r-13,8l1360,109,1360,xm1360,117r,l1371,111r10,-5l1390,103r9,-1l1399,102r9,1l1417,106r8,5l1432,118r6,9l1441,136r3,12l1446,160r,l1444,170r-3,12l1438,191r-6,8l1425,206r-8,5l1408,214r-10,1l1398,215r-9,-1l1381,212r-6,-4l1369,203r-4,-4l1363,193r-3,-6l1360,181r,-64xm1331,211r-45,13l1286,199r,l1268,209r-16,9l1240,223r-12,1l1228,224r-6,l1214,223r-6,-3l1204,217r-6,-6l1195,205r-3,-6l1192,191r,-73l1192,118r-2,-6l1190,109r-3,-3l1183,105r-12,-3l1171,96r43,-9l1214,179r,l1216,187r1,6l1220,197r5,5l1229,205r5,1l1240,208r6,1l1246,209r9,-1l1265,203r10,-6l1286,190r,-70l1286,120r,-8l1283,108r-3,-3l1272,102r-16,-3l1256,94r52,-7l1308,197r,l1310,203r1,3l1317,208r8,-2l1331,205r,6xm1065,132r,l1080,133r13,2l1093,135r20,-2l1128,130r15,-6l1155,117r9,-9l1171,97r4,-12l1177,72r,l1175,62r-2,-11l1168,42r-9,-9l1149,24r-17,-6l1113,15r-24,-1l1089,14r-42,l1047,14r-43,3l1004,23r16,l1020,23r8,l1034,27r3,5l1037,39r,157l1037,196r-2,9l1034,208r-2,3l1029,212r-4,2l1014,214r-4,l1010,220r94,l1104,214r-12,l1092,214r-13,-2l1074,211r-3,-3l1068,205r-1,-5l1065,188r,-56xm1065,21r,l1077,20r12,l1089,20r15,1l1116,24r10,5l1134,35r4,9l1143,51r1,9l1144,71r,l1144,82r-4,11l1135,103r-7,8l1119,118r-11,6l1096,127r-13,l1083,127r-9,l1065,126r,-105xm970,138r,-8l970,130r-3,-6l962,118r-3,-7l955,103r-6,-6l940,91,929,88,913,87r,l898,88r-12,5l874,100r-9,9l858,120r-6,12l849,144r-2,13l847,157r2,13l852,184r6,10l865,205r9,9l883,220r12,3l907,224r,l916,224r9,-3l934,218r7,-4l956,203r12,-13l964,187r,l955,196r-11,7l932,206r-12,2l920,208r-10,-2l901,203r-9,-4l885,193r-6,-9l873,173r-3,-10l868,151r,l870,138r100,xm871,129r,l874,118r5,-9l883,103r5,-4l894,96r4,-2l907,93r,l913,94r6,2l925,99r4,4l932,108r5,6l940,121r1,8l871,129xm737,191r,l738,203r2,3l741,209r3,3l749,214r12,l761,220r-69,l692,214r,l701,212r5,-1l709,209r3,-3l713,202r2,-9l715,124r,l715,117r-2,-5l710,109r-6,-1l692,106r,-6l732,87r5,l737,112r,l753,103r15,-9l783,88r6,-1l797,87r,l804,87r8,3l817,94r6,5l826,106r3,8l832,124r,12l832,136r,27l831,179r-2,21l829,200r2,6l834,211r6,3l849,214r7,l856,220r-73,l783,214r,l789,214r6,-2l800,211r3,-3l803,208r1,-3l806,200r3,-15l810,163r,-28l810,135r-1,-9l807,118r-3,-6l801,106r-4,-3l792,102r-4,-2l783,99r,l773,102r-11,4l750,112r-13,9l737,191xm606,118r,l603,112r,l606,106r4,-4l616,97r9,-1l625,96r5,1l635,99r5,3l643,106r,l647,111r2,4l649,127r,25l649,152r-17,9l619,164r,l604,169r-7,3l591,176r-5,3l582,185r-2,5l579,197r,l579,203r1,5l583,214r5,3l592,220r5,3l604,224r6,l610,224r8,l625,221r10,-6l650,205r,l650,209r3,8l655,220r3,3l661,224r4,l665,224r6,l677,221r11,-6l700,206r-2,-4l698,202r-6,3l688,208r-6,1l682,209r-3,-1l676,208r-2,-3l673,202r,-9l673,176r,-44l673,132r-2,-18l670,109r-3,-4l667,105r-8,-9l649,91r-9,-3l631,87r,l622,88r-7,3l606,96r-8,6l591,108r-5,6l582,120r-2,4l580,124r2,6l606,118xm649,199r,l630,211r-5,1l621,212r,l613,211r-6,-3l603,202r-2,-5l601,193r,l601,188r2,-3l604,182r3,-3l616,173r14,-4l630,169r19,-9l649,199xm577,90r,6l577,96r-15,3l549,103r-12,6l525,117r-31,22l549,193r,l559,203r11,6l579,214r10,l589,220r-73,l516,214r,l525,214r3,-2l531,211r,-3l531,206r-4,-6l474,148r,51l474,199r,6l479,211r6,3l494,214r3,l497,220r-69,l428,214r,l439,212r4,-1l446,208r3,-3l450,202r2,-9l452,33r,l450,27r-1,-3l446,21r-4,l428,18r,-4l468,r6,l474,142r50,-34l524,108r4,-5l528,102r,-2l524,97r-8,-1l510,96r,-6l577,90xm289,157r,l291,170r4,14l303,194r9,11l322,212r14,8l349,223r15,1l364,224r15,-1l394,220r12,-8l416,205r9,-11l431,182r5,-12l437,155r,l436,142r-5,-13l425,117r-9,-11l406,99,392,91,379,88,364,87r,l351,88r-14,3l325,97r-12,8l304,114r-7,12l292,141r-1,7l289,157r,xm316,145r,l316,135r3,-9l324,117r4,-8l336,103r7,-4l351,96r8,-2l359,94r11,2l379,100r9,6l395,115r8,11l407,138r3,11l412,164r,l410,175r-3,10l403,194r-6,8l391,208r-8,4l376,215r-8,2l368,217r-10,-2l348,211r-9,-6l331,196r-6,-11l319,173r-3,-13l316,145r,xm175,217r,l191,221r15,2l206,223r13,-2l233,217r12,-8l257,200r9,-10l271,176r5,-13l277,148r,l276,138r-3,-12l269,115r-6,-9l255,99r-9,-6l237,88r-10,l227,88r-11,2l203,94r-14,8l175,112r,-33l167,79r-36,23l131,108r11,3l142,111r4,1l149,115r2,3l151,121r,145l151,266r,12l149,282r-3,3l143,288r-4,2l128,291r-3,l125,297r81,l206,291r-9,l197,291r-9,-1l183,288r-3,-1l178,284r-2,-5l175,275r,-6l175,217xm175,120r,l183,114r9,-6l201,105r9,-2l210,103r8,2l225,108r8,3l239,117r6,9l251,136r3,12l255,163r,l254,173r-2,9l248,191r-5,8l237,205r-7,4l222,212r-7,l215,212r-11,-1l194,208r-11,-6l175,194r,-74xm6,170r,l10,181r5,9l21,197r7,8l36,209r9,5l54,217r10,l64,217r9,l81,214r8,-3l95,208r8,-6l107,194r3,-7l110,178r,l110,169r-4,-8l101,154r-7,-6l76,135,57,123,36,109r-9,-7l19,94,12,87,6,78,3,69,1,59r,l3,50,6,39r6,-7l19,24r9,-4l39,15,49,12,63,11r,l81,12r11,3l100,18r9,2l109,20r3,-2l115,17r6,l127,59r-6,l121,59r-5,-9l110,42r-6,-7l98,30,91,26,82,21,75,20r-9,l66,20r-9,l51,21r-8,3l37,27r-4,5l30,38r-2,6l27,50r,l28,59r3,7l37,73r8,6l61,93r21,12l101,117r11,7l119,132r8,9l131,149r5,9l137,169r,l136,181r-5,10l125,202r-9,7l107,217r-12,4l82,224r-15,2l67,226,52,224,39,221,19,217r,l16,218r-3,2l7,220,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r,l28,2,19,6r-6,6l8,21,4,30,1,42,,54,,66r,l1,79,4,91r4,10l14,110r6,8l28,124r9,3l46,128r,l55,127r7,-5l70,116r6,-9l82,98,85,87,86,75r,-12l86,63xm71,72r,l68,81r-4,7l59,95r-4,6l49,106r-6,3l37,109r-6,l31,109r-5,-2l22,103,17,97,14,91,13,84r,-9l14,66r2,-9l16,57r3,-9l23,40r5,-7l32,27r6,-5l44,19r6,-1l56,19r,l61,21r4,4l70,31r1,6l73,45r1,9l73,63r-2,9l71,72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297,130r4,-24l307,84,321,42,332,10,337,r,l330,3,312,16,300,27,286,39,274,52,261,69r,l249,88r-12,19l227,128r-9,20l203,183r-11,27l192,210r-9,-27l168,148r-9,-20l149,107,137,88,125,69r,l112,52,100,39,86,27,74,16,55,3,49,r,l54,10,64,42,79,84r6,22l89,130r,l95,170r5,37l103,255r1,65l104,320r,21l103,362r-5,21l95,404r-6,21l83,446,68,487,51,528,33,566,,638r,l9,633,30,620,45,610,59,598,76,581,94,563r,l116,537r20,-24l153,486r20,-36l173,450r12,-25l189,413r3,-12l192,401r5,12l201,425r12,25l213,450r20,36l250,513r20,24l292,563r,l310,581r17,17l341,610r15,10l377,633r9,5l386,638,352,566,335,528,318,487,303,446r-6,-21l291,404r-5,-21l283,362r-1,-21l282,320r,xm264,499r,l255,484,244,468,228,435,215,404r-9,-25l206,379r-8,-33l194,322r,-2l192,320r,l192,320r,2l192,322r-4,24l179,379r,l171,404r-13,31l140,468r-9,16l121,499r,l88,541,57,578,24,614r,l33,599,55,562,68,537,82,511,94,484r10,-25l104,459r12,-31l122,410r6,-19l134,368r3,-25l139,312r,-35l139,277r-3,-37l130,203r-9,-38l112,133,97,81,89,61r,l95,66r15,19l131,115r14,21l156,160r,l192,228r,2l192,230r,-2l192,228r,l192,228r2,l194,230r,l194,228r,l230,160r,l241,136r14,-21l276,85,291,66r6,-5l297,61r-8,20l273,133r-8,32l256,203r-6,37l247,277r,l247,312r2,31l252,368r6,23l262,410r8,18l282,459r,l292,484r12,27l318,537r13,25l353,599r9,15l362,614,330,578,298,541,264,499r,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,l355,9r-12,3l325,16r-7,5l309,25r,l292,36,277,46,261,59,241,77r,l222,101r-19,27l185,153r-9,17l176,170r-9,-17l152,128,133,98,113,73r,l97,55,80,40,65,30,50,19r,l42,15,33,10,16,4,4,1,,,,,9,10,28,40,40,59,53,83r12,26l76,137r,l82,159r4,23l89,204r2,19l92,253r,12l92,265r5,-7l100,249r4,-14l104,235r3,-19l110,191r,-15l109,161r-3,-15l103,129r,l97,113,89,98,82,85,74,73,62,55,58,49r,l82,68r22,21l115,100r9,12l124,112r20,26l155,153r16,29l174,188r,l176,188r1,-2l179,183r,l197,155r10,-15l230,115r,l240,104,250,94,273,74,300,55r,l294,61,280,77r-7,12l265,103r-9,15l250,134r,l246,149r-3,16l240,180r,15l240,220r3,20l243,240r3,13l249,262r4,8l253,270r,-12l256,228r3,-20l264,186r4,-22l276,141r,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r,l206,93r-18,29l173,149r-7,16l166,165r-9,-16l142,122,124,93,108,70r,l90,50,75,35,61,25,46,14r,l39,10,31,6,17,1,5,,,,,,6,6,20,25,30,40,40,59,51,82r12,25l63,107r16,42l94,193r8,24l108,243r4,25l117,295r,l117,287r4,-22l121,265r1,-11l121,243r-4,-35l109,171r-9,-36l100,135,94,119,88,102,72,73,60,52,54,44r,l78,65,99,85r9,11l117,107r,l136,134r9,16l161,178r,l163,180r3,3l166,183r,l169,180r1,-2l170,178r15,-28l194,134r19,-27l213,107r9,-11l233,85,254,65,278,44r,l272,52,258,73r-15,29l236,119r-6,16l230,135r-9,36l215,208r-4,35l209,254r2,11l211,265r4,22l215,295r,l219,268r5,-25l230,217r6,-24l252,149r15,-42l267,107,279,82,291,59,302,40r8,-15l325,6,330,r,l325,,315,1,300,6r-9,4l284,14r,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31,108r-6,-3l21,100,18,96,15,88r,-7l15,72r1,-9l18,54r,l22,45r5,-8l33,32r6,-6l45,21r6,-1l58,18r6,2l64,20r5,3l73,27r5,5l79,39r2,7l81,55r-2,9l76,73r,xm94,64r,l92,78,90,90r-5,10l79,109r-7,7l64,122r-9,5l45,127r,l36,125r-9,-3l19,116r-6,-8l7,99,3,88,1,76,,63r,l1,49,3,37,7,27r5,-9l19,11,27,5,34,r9,l43,,54,2r9,3l72,11r7,9l85,29r5,11l92,52r2,12l94,64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31,107r-6,-3l21,100,18,94,15,88r,-8l15,72r1,-9l19,54r,l22,45r6,-8l34,31r6,-6l46,21r8,-2l60,18r7,1l67,19r6,3l78,25r3,6l84,39r,7l84,55r-2,8l79,73r,xm99,64r,l97,77,94,89r-6,11l82,109r-7,7l67,122r-10,3l48,127r,l37,125r-9,-4l19,115r-5,-8l8,98,3,86,,75,,63r,l,49,3,37,8,27r4,-9l19,10,27,4,36,,46,r,l55,1,66,4r9,6l82,19r8,9l94,40r3,12l99,64r,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,l134,4r-1,11l133,31r,8l136,48r,l140,66r5,16l152,100r12,22l164,122r15,24l198,173r20,22l230,209r,l212,210r-28,5l149,221r-28,5l121,226r-14,6l94,237,72,249,51,261,33,271r,l27,277r-8,6l9,294,3,304,,307r,l15,302,54,292r27,-6l109,283r30,-3l169,280r,l191,283r22,5l236,292r18,6l282,307r12,4l294,311r-6,-6l281,299r-11,-8l270,291r-16,-9l230,271r-14,-4l201,262r-16,-4l170,256r,l152,256r-19,2l116,261r-16,3l73,273r-9,3l64,276,99,256r31,-13l145,235r15,-3l160,232r31,-9l207,221r33,-3l246,216r,l246,215r,-2l243,210r,l222,186,212,173,196,144r,l188,133r-7,-14l170,94,160,66r,l164,73r12,16l194,112r12,12l219,134r,l231,143r12,7l264,161r17,6l297,171r,l310,173r11,l328,173r,l321,168,300,158,270,142,252,130,236,115r,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,l264,3r-8,8l247,25r-3,7l240,40r,l234,59r-6,24l223,110r-3,28l220,138r-1,28l220,199r3,30l226,247r,l210,238,185,226,153,211,125,201r,l101,195,82,192,64,190r-17,l47,190r-9,l30,192r-15,3l4,199,,201r,l12,205r32,14l64,228r24,13l112,256r23,16l135,272r17,15l168,302r26,27l210,348r6,8l216,356r-2,-8l213,339r-4,-13l209,326r-9,-15l188,293,171,274r-9,-11l150,253r,l135,242r-13,-8l97,220,77,213r-7,-3l70,210r30,4l128,219r13,3l155,226r,l186,238r15,7l229,260r6,2l235,262r2,l237,259r,-3l237,256r-3,-31l232,207r,-33l232,174r2,-15l235,143r6,-33l249,73r,l247,83r2,27l249,126r1,18l255,162r4,16l259,178r6,17l271,208r8,14l286,234r16,20l316,269r,l325,278r9,6l340,287r,l334,278,319,251,308,235r-8,-19l291,195r-8,-23l283,172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,l252,3r-8,9l235,25r-3,7l229,41r,l225,58r-5,16l217,94r-1,25l216,119r1,30l220,180r5,30l228,228r,l211,220,185,208,153,196r-28,-9l125,187r-24,-4l82,180r-18,l46,180r,l37,181r-8,2l15,187,4,192,,193r,l12,198r32,12l65,219r23,12l113,243r25,14l138,257r17,12l170,280r13,13l195,305r12,14l216,332r18,27l247,381r9,20l264,418r,l255,387r,l247,363r-6,-18l232,325,219,302r-9,-10l201,280,191,268,180,257,167,247r-15,-9l152,238r-15,-9l123,222,97,210,77,202r-7,-3l70,199r30,2l128,205r15,3l156,211r,l188,220r16,8l232,240r6,3l238,243r2,-2l240,240r,-3l240,237r-6,-33l232,187r-1,-32l231,155r,-14l232,126r3,-28l241,70r,l241,77r2,21l247,126r5,15l258,158r,l264,173r7,14l280,199r8,12l305,231r14,13l319,244r10,9l337,259r7,3l344,262r-6,-9l320,228,310,211,299,192,289,171r-9,-21l280,150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7,102r-6,l55,100,49,99,43,94,38,88,32,81,29,73,26,65r,l23,56,22,47r1,-9l25,30r1,-6l31,18r3,-4l40,11r,l46,11r6,1l58,14r6,4l68,24r5,8l77,39r3,9l80,48xm89,32r,l95,44r5,10l103,66r1,10l103,87r-3,9l95,103r-6,6l89,109r-7,5l73,115,62,114r-9,-3l43,106r-9,-6l25,91,16,81r,l10,71,6,60,1,48,,38,,29,3,20,7,12,13,6r,l22,2,31,,41,,52,3,62,8r9,6l80,23r9,9l89,32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70,99r-6,1l58,99,52,96,46,93,40,87,34,81,30,73,27,64r,l24,55,22,46r,-9l24,30r1,-8l28,18r5,-4l37,11r,l43,9r6,l55,12r6,5l67,21r5,7l78,36r3,9l81,45xm88,28r,l96,39r4,10l105,61r1,11l105,82r-2,9l99,99r-6,5l93,104r-8,5l76,112r-10,l57,109,46,104,37,99,27,91,19,82r,l12,70,6,60,2,49,,39,,30,2,21,5,14,11,6r,l19,2,28,,39,,49,2,60,5r10,6l79,18r9,10l88,28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9,76r-3,3l90,82r-6,1l76,83,69,80,61,77,53,74,45,68r,l39,61,33,55,29,47,26,40,23,34r,-8l24,21r3,-5l27,16r5,-4l38,10,44,9r7,l58,10r8,3l73,18r8,6l81,24xm79,6r,l91,12r11,6l109,25r8,9l121,43r3,9l124,61r-1,9l123,70r-5,7l112,83r-9,6l94,92,82,94r-10,l60,91,47,88r,l36,82,26,76,17,68,9,61,3,52,,44,,35,2,26r,l6,19r8,-7l23,7,32,3,44,1,56,,67,3,79,6r,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,l194,4r1,11l195,31r,8l194,48r,l189,66r-6,16l176,100r-11,22l165,122r-16,24l130,173r-20,22l98,209r,l116,210r30,5l179,221r28,5l207,226r14,6l234,237r22,12l277,261r18,10l295,271r8,6l309,283r10,11l326,304r2,3l328,307r-15,-5l274,292r-27,-6l219,283r-30,-3l159,280r,l137,283r-22,5l94,292r-20,6l46,307r-12,4l34,311r6,-6l47,299r11,-8l58,291r18,-9l98,271r14,-4l127,262r16,-4l159,256r,l176,256r19,2l213,261r16,3l255,273r10,3l265,276,229,256,198,243r-15,-8l170,232r,l137,223r-16,-2l88,218r-6,-2l82,216r,-1l83,213r2,-3l85,210r21,-24l116,173r18,-29l134,144r6,-11l147,119,158,94,168,66r,l164,73,152,89r-18,23l122,124r-13,10l109,134r-12,9l85,150,65,161r-18,6l31,171r,l18,173r-9,l,173r,l7,168,28,158,58,142,76,130,94,115r,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,l76,3r8,8l93,25r4,7l100,40r,l106,59r6,24l117,110r4,28l121,138r,28l120,199r-3,30l115,247r,l130,238r27,-12l187,211r28,-10l215,201r24,-6l258,192r18,-2l293,190r,l302,190r9,2l325,195r11,4l340,201r,l328,205r-31,14l276,228r-24,13l230,256r-25,16l205,272r-17,15l172,302r-26,27l130,348r-6,8l124,356r2,-8l127,339r6,-13l133,326r7,-15l152,293r17,-19l179,263r12,-10l191,253r14,-11l218,234r25,-14l263,213r7,-3l270,210r-30,4l214,219r-15,3l185,226r,l155,238r-16,7l111,260r-6,2l105,262r-2,l103,259r,-3l103,256r5,-31l108,207r,-33l108,174r-2,-15l105,143r-5,-33l91,73r,l93,83r,27l91,126r-1,18l87,162r-6,16l81,178r-5,17l69,208r-8,14l54,234,38,254,26,269r,l15,278r-7,6l,287r,l6,278,23,251r9,-16l41,216r8,-21l57,172r,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,l92,3r8,9l109,25r3,7l115,41r,l119,58r5,16l127,94r1,25l128,119r-1,30l124,180r-5,30l116,228r,l133,220r26,-12l191,196r28,-9l219,187r24,-4l264,180r16,l298,180r,l307,181r8,2l329,187r11,5l344,193r,l332,198r-31,12l279,219r-23,12l231,243r-25,14l206,257r-17,12l176,280r-14,13l149,305r-10,14l128,332r-18,27l97,381r-9,20l80,418r,l89,387r,l97,363r6,-18l113,325r12,-23l134,292r9,-12l153,268r12,-11l177,247r15,-9l192,238r15,-9l222,222r25,-12l267,202r7,-3l274,199r-30,2l216,205r-13,3l189,211r,l156,220r-14,8l112,240r-6,3l106,243r-2,-2l104,240r2,-3l106,237r4,-33l112,187r1,-32l113,155r,-14l112,126,109,98,103,70r,l103,77r-2,21l97,126r-5,15l88,158r,l80,173r-7,14l65,199r-9,12l40,231,25,244r,l15,253r-8,6l,262r,l7,253,24,228,34,211,45,192,55,171r9,-21l64,150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9,65r-3,8l72,81r-5,7l61,94r-6,5l49,100r-6,2l37,102r,l33,99,28,94,25,88,22,82,21,75r,-9l22,57r2,-9l24,48r3,-9l31,32r5,-8l42,18r4,-4l52,12r6,-1l64,11r,xm91,6r,l97,12r4,8l104,29r,9l103,48r-3,12l94,71,88,81r,l79,91r-9,9l61,106r-9,5l42,114r-9,1l24,114r-9,-5l15,109,9,103,4,96,1,87,,76,1,66,4,54,9,44,15,32r,l24,23r9,-9l43,8,54,3,64,r9,l84,2r7,4l91,6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9,64r-3,9l72,81r-6,6l60,93r-5,3l48,99r-6,1l37,99r,l31,96,27,91,24,85,22,78,21,70r,-7l22,54r3,-9l25,45r5,-9l34,28r5,-7l45,17r6,-5l57,9r6,l69,11r,xm95,6r,l101,14r3,7l107,30r-1,9l104,49r-4,11l95,70,88,82r,l79,91r-9,8l60,104r-11,5l40,112r-10,l21,109r-8,-5l13,104,7,99,3,91,1,82,,72,1,61,6,49,10,39,18,28r,l27,18r9,-7l46,5,58,2,69,r9,l87,2r8,4l95,6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9,68r-8,6l64,77r-9,3l48,83r-6,l34,82,30,79,25,76r,l22,70,21,65r,-7l22,50r3,-6l30,37r6,-8l43,24r,l51,18r7,-5l66,10,73,9r7,l88,10r4,2l97,16r,xm122,26r,l124,35r,9l121,52r-6,9l107,68r-7,8l89,82,77,88r,l66,91,52,94r-10,l31,92,21,89,13,83,6,77,1,70r,l,61,,52,3,43,7,34r8,-9l22,18,33,12,45,6r,l57,3,70,,80,1,92,3r11,4l110,12r8,7l122,26r,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l47,5r,l47,5r-3,7l38,28r-3,l30,12r,l28,5r,l28,5r,7l27,30r-5,l25,r6,l35,17r,l38,24r,l38,24r2,-7l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738D69" wp14:editId="1579F775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2DBA0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04CBC4" wp14:editId="04EE3DBD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CADCE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2B048191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66EB6753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04CBC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" filled="f" stroked="f">
                <v:textbox inset=",,0,0">
                  <w:txbxContent>
                    <w:p w14:paraId="16DCADCE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2B048191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66EB6753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2FC110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30E3A1D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23D81FF6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54EE766" w14:textId="6C2B8962" w:rsidR="00AE2055" w:rsidRPr="00602277" w:rsidRDefault="00EC5529">
      <w:pPr>
        <w:rPr>
          <w:rFonts w:ascii="Arial" w:hAnsi="Arial" w:cs="Arial"/>
          <w:sz w:val="24"/>
          <w:szCs w:val="24"/>
        </w:rPr>
      </w:pP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09D0C7" wp14:editId="024D57BC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4DE21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" strokecolor="#a35110" strokeweight="1pt">
                <w10:wrap type="square"/>
              </v:line>
            </w:pict>
          </mc:Fallback>
        </mc:AlternateContent>
      </w: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9B536F" wp14:editId="7A87A277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2E063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48B6F7AD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2E488D27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B536F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" filled="f" stroked="f">
                <v:textbox inset=",,0,0">
                  <w:txbxContent>
                    <w:p w14:paraId="2792E063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48B6F7AD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2E488D27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101563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7114EE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E0DE3B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5E6BD5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3FFAEA8E" w14:textId="0ABC35B4" w:rsidR="00A03728" w:rsidRDefault="00FC103A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April 10, 2024</w:t>
      </w:r>
    </w:p>
    <w:p w14:paraId="180520A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7C283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C2A8881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26C37D3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34A7F50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2A70216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2ABD482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A86BA3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DA1CD74" w14:textId="49C3BB46" w:rsidR="00A03728" w:rsidRDefault="00DA1AAF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RF</w:t>
      </w:r>
      <w:r w:rsidR="004A77E1">
        <w:rPr>
          <w:rFonts w:ascii="Univers" w:hAnsi="Univers"/>
        </w:rPr>
        <w:t>I</w:t>
      </w:r>
      <w:r w:rsidR="00F53C8A">
        <w:rPr>
          <w:rFonts w:ascii="Univers" w:hAnsi="Univers"/>
        </w:rPr>
        <w:t xml:space="preserve"> No</w:t>
      </w:r>
      <w:r w:rsidR="00FA714F">
        <w:rPr>
          <w:rFonts w:ascii="Univers" w:hAnsi="Univers"/>
        </w:rPr>
        <w:t xml:space="preserve"> </w:t>
      </w:r>
      <w:r w:rsidR="004342CC">
        <w:rPr>
          <w:rFonts w:ascii="Univers" w:hAnsi="Univers"/>
        </w:rPr>
        <w:t>1</w:t>
      </w:r>
      <w:r w:rsidR="00FC103A">
        <w:rPr>
          <w:rFonts w:ascii="Univers" w:hAnsi="Univers"/>
        </w:rPr>
        <w:t>6</w:t>
      </w:r>
      <w:r w:rsidR="004342CC">
        <w:rPr>
          <w:rFonts w:ascii="Univers" w:hAnsi="Univers"/>
        </w:rPr>
        <w:t>-2324</w:t>
      </w:r>
    </w:p>
    <w:p w14:paraId="2353CB4F" w14:textId="18F0DBE5" w:rsidR="00A03728" w:rsidRDefault="00FC103A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Multi-Tiered System of Support (MTSS) Application</w:t>
      </w:r>
      <w:r w:rsidR="008704A8">
        <w:rPr>
          <w:rFonts w:ascii="Univers" w:hAnsi="Univers"/>
        </w:rPr>
        <w:t>,</w:t>
      </w:r>
      <w:r w:rsidR="00A03728">
        <w:rPr>
          <w:rFonts w:ascii="Univers" w:hAnsi="Univers"/>
        </w:rPr>
        <w:t xml:space="preserve"> until 2:0</w:t>
      </w:r>
      <w:r w:rsidR="00F53C8A">
        <w:rPr>
          <w:rFonts w:ascii="Univers" w:hAnsi="Univers"/>
        </w:rPr>
        <w:t>0:00 p.m. P</w:t>
      </w:r>
      <w:r w:rsidR="00DE2180">
        <w:rPr>
          <w:rFonts w:ascii="Univers" w:hAnsi="Univers"/>
        </w:rPr>
        <w:t>D</w:t>
      </w:r>
      <w:r w:rsidR="00A03728">
        <w:rPr>
          <w:rFonts w:ascii="Univers" w:hAnsi="Univers"/>
        </w:rPr>
        <w:t xml:space="preserve">T, </w:t>
      </w:r>
      <w:r>
        <w:rPr>
          <w:rFonts w:ascii="Univers" w:hAnsi="Univers"/>
        </w:rPr>
        <w:t>Wednesday</w:t>
      </w:r>
      <w:r w:rsidR="00DE2180">
        <w:rPr>
          <w:rFonts w:ascii="Univers" w:hAnsi="Univers"/>
        </w:rPr>
        <w:t xml:space="preserve">, April </w:t>
      </w:r>
      <w:r>
        <w:rPr>
          <w:rFonts w:ascii="Univers" w:hAnsi="Univers"/>
        </w:rPr>
        <w:t>24</w:t>
      </w:r>
      <w:r w:rsidR="00885F27">
        <w:rPr>
          <w:rFonts w:ascii="Univers" w:hAnsi="Univers"/>
        </w:rPr>
        <w:t>,</w:t>
      </w:r>
      <w:r w:rsidR="004342CC">
        <w:rPr>
          <w:rFonts w:ascii="Univers" w:hAnsi="Univers"/>
        </w:rPr>
        <w:t xml:space="preserve"> 2024</w:t>
      </w:r>
    </w:p>
    <w:p w14:paraId="60AB6C5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B67385E" w14:textId="77777777" w:rsidR="009264B7" w:rsidRDefault="00A03728" w:rsidP="009264B7">
      <w:pPr>
        <w:rPr>
          <w:rFonts w:ascii="Calibri" w:hAnsi="Calibri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 xml:space="preserve">lic Schools’ Purchasing website:  </w:t>
      </w:r>
      <w:hyperlink r:id="rId8" w:history="1">
        <w:r w:rsidR="009264B7" w:rsidRPr="0039745B">
          <w:rPr>
            <w:rStyle w:val="Hyperlink"/>
          </w:rPr>
          <w:t>www.spokaneschools.org/Page/1035</w:t>
        </w:r>
      </w:hyperlink>
    </w:p>
    <w:p w14:paraId="31EA38E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196C09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F66B78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729A52C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566D195" w14:textId="77777777" w:rsidR="00A03728" w:rsidRDefault="0035271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084169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F537EC">
        <w:rPr>
          <w:rFonts w:ascii="Univers" w:hAnsi="Univers"/>
        </w:rPr>
        <w:t xml:space="preserve">Lisa </w:t>
      </w:r>
      <w:r w:rsidR="00AA5120">
        <w:rPr>
          <w:rFonts w:ascii="Univers" w:hAnsi="Univers"/>
        </w:rPr>
        <w:t>Palmer</w:t>
      </w:r>
      <w:r>
        <w:rPr>
          <w:rFonts w:ascii="Univers" w:hAnsi="Univers"/>
        </w:rPr>
        <w:t>, Purchasing Services, at 509-354-71</w:t>
      </w:r>
      <w:r w:rsidR="00F537EC">
        <w:rPr>
          <w:rFonts w:ascii="Univers" w:hAnsi="Univers"/>
        </w:rPr>
        <w:t>88</w:t>
      </w:r>
      <w:r>
        <w:rPr>
          <w:rFonts w:ascii="Univers" w:hAnsi="Univers"/>
        </w:rPr>
        <w:t>, no later than three days prior to the scheduled opening date so arrangement fo</w:t>
      </w:r>
      <w:r w:rsidR="00AA5120">
        <w:rPr>
          <w:rFonts w:ascii="Univers" w:hAnsi="Univers"/>
        </w:rPr>
        <w:t>r the accommodations can be made.</w:t>
      </w:r>
    </w:p>
    <w:p w14:paraId="74831A3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491AF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43F5AEB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433B606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7EEB17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B1B6F88" w14:textId="682ADCD7" w:rsidR="00A03728" w:rsidRDefault="001441C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</w:t>
      </w:r>
      <w:r w:rsidR="00A03728">
        <w:rPr>
          <w:rFonts w:ascii="Univers" w:hAnsi="Univers"/>
        </w:rPr>
        <w:t xml:space="preserve">Dr. </w:t>
      </w:r>
      <w:r w:rsidR="00D9756F">
        <w:rPr>
          <w:rFonts w:ascii="Univers" w:hAnsi="Univers"/>
        </w:rPr>
        <w:t>Adam Swinyard</w:t>
      </w:r>
      <w:r w:rsidR="00A03728">
        <w:rPr>
          <w:rFonts w:ascii="Univers" w:hAnsi="Univers"/>
        </w:rPr>
        <w:t>, Secretary</w:t>
      </w:r>
    </w:p>
    <w:p w14:paraId="6692A8E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3672A9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7D9E04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C7E2CE9" w14:textId="00E172C5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FC103A">
        <w:rPr>
          <w:rFonts w:ascii="Univers" w:hAnsi="Univers"/>
          <w:u w:val="single"/>
        </w:rPr>
        <w:t>April 12, 2024 and April 18, 2024</w:t>
      </w:r>
      <w:r>
        <w:rPr>
          <w:rFonts w:ascii="Univers" w:hAnsi="Univers"/>
        </w:rPr>
        <w:t>.</w:t>
      </w:r>
    </w:p>
    <w:p w14:paraId="5F8D98B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627CB6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4FB2964A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3C825B" w14:textId="77777777" w:rsidR="004C40AE" w:rsidRPr="006D21E5" w:rsidRDefault="004C40AE" w:rsidP="004C40AE">
      <w:pPr>
        <w:widowControl w:val="0"/>
        <w:jc w:val="both"/>
        <w:rPr>
          <w:rFonts w:ascii="Univers" w:hAnsi="Univers"/>
        </w:rPr>
      </w:pPr>
    </w:p>
    <w:p w14:paraId="59619EF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1D707C" w14:textId="77777777" w:rsidR="00AE2055" w:rsidRDefault="00AE2055">
      <w:pPr>
        <w:rPr>
          <w:rFonts w:ascii="Arial" w:hAnsi="Arial" w:cs="Arial"/>
          <w:sz w:val="24"/>
          <w:szCs w:val="24"/>
        </w:rPr>
      </w:pP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70C4A69-F194-4DCF-80AC-B026B7270123}"/>
    <w:embedBold r:id="rId2" w:fontKey="{44182DBC-BBDF-4FD4-B799-97D89BBF8891}"/>
    <w:embedItalic r:id="rId3" w:fontKey="{4FED7256-4279-43C5-AD11-E8798C76038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0AD9364E-EB38-427F-9559-89E2872DE4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C6510B3-349F-4FC0-9E40-D338C12E65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52EBC359-9BAF-4FE3-A4E9-DAC34B6FA503}"/>
  </w:font>
  <w:font w:name="Aldine401 BT">
    <w:altName w:val="Cambria"/>
    <w:charset w:val="00"/>
    <w:family w:val="roman"/>
    <w:pitch w:val="variable"/>
    <w:sig w:usb0="00000007" w:usb1="00000000" w:usb2="00000000" w:usb3="00000000" w:csb0="00000011" w:csb1="00000000"/>
    <w:embedRegular r:id="rId7" w:fontKey="{BA80EF11-160C-495F-BF9A-91AA48B03F16}"/>
    <w:embedBold r:id="rId8" w:fontKey="{8CC076B3-0545-4CEA-AA72-F60904414F4F}"/>
    <w:embedItalic r:id="rId9" w:fontKey="{779B78AC-2AFE-49D0-A8DC-FA7ECDC2B9DB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10" w:fontKey="{7C271349-2F41-4490-8985-453FBBEAC2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292225F1-F752-4525-8618-908614D517F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3E86272A-3DAB-436E-BBBF-5B98D69731E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986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E1"/>
    <w:rsid w:val="00084169"/>
    <w:rsid w:val="00091154"/>
    <w:rsid w:val="0009548F"/>
    <w:rsid w:val="000F0CDB"/>
    <w:rsid w:val="001177A6"/>
    <w:rsid w:val="001441C4"/>
    <w:rsid w:val="00163490"/>
    <w:rsid w:val="00173CD6"/>
    <w:rsid w:val="001C0799"/>
    <w:rsid w:val="0020381D"/>
    <w:rsid w:val="002102AB"/>
    <w:rsid w:val="00266719"/>
    <w:rsid w:val="002E3C5D"/>
    <w:rsid w:val="002F47B0"/>
    <w:rsid w:val="00337969"/>
    <w:rsid w:val="00352718"/>
    <w:rsid w:val="00362805"/>
    <w:rsid w:val="003B6000"/>
    <w:rsid w:val="003C74E4"/>
    <w:rsid w:val="004342CC"/>
    <w:rsid w:val="004A43D8"/>
    <w:rsid w:val="004A77E1"/>
    <w:rsid w:val="004C40AE"/>
    <w:rsid w:val="004C7B48"/>
    <w:rsid w:val="00523380"/>
    <w:rsid w:val="005419E1"/>
    <w:rsid w:val="005F6E1F"/>
    <w:rsid w:val="00602277"/>
    <w:rsid w:val="00624FAF"/>
    <w:rsid w:val="006F7482"/>
    <w:rsid w:val="00807AA6"/>
    <w:rsid w:val="00825741"/>
    <w:rsid w:val="008704A8"/>
    <w:rsid w:val="00885F27"/>
    <w:rsid w:val="008B1896"/>
    <w:rsid w:val="008C1F1E"/>
    <w:rsid w:val="008C4CEF"/>
    <w:rsid w:val="008E0F45"/>
    <w:rsid w:val="008E28B2"/>
    <w:rsid w:val="00916CD1"/>
    <w:rsid w:val="009264B7"/>
    <w:rsid w:val="00985BDC"/>
    <w:rsid w:val="00A03728"/>
    <w:rsid w:val="00AA3175"/>
    <w:rsid w:val="00AA5120"/>
    <w:rsid w:val="00AB3F62"/>
    <w:rsid w:val="00AE1B6E"/>
    <w:rsid w:val="00AE2055"/>
    <w:rsid w:val="00B71CA9"/>
    <w:rsid w:val="00B73B19"/>
    <w:rsid w:val="00B84886"/>
    <w:rsid w:val="00C06680"/>
    <w:rsid w:val="00C31159"/>
    <w:rsid w:val="00C51030"/>
    <w:rsid w:val="00CB053D"/>
    <w:rsid w:val="00D11598"/>
    <w:rsid w:val="00D9756F"/>
    <w:rsid w:val="00DA1AAF"/>
    <w:rsid w:val="00DD3400"/>
    <w:rsid w:val="00DE2180"/>
    <w:rsid w:val="00E902F6"/>
    <w:rsid w:val="00EB17E4"/>
    <w:rsid w:val="00EC5529"/>
    <w:rsid w:val="00EE6158"/>
    <w:rsid w:val="00F01502"/>
    <w:rsid w:val="00F2799C"/>
    <w:rsid w:val="00F467D9"/>
    <w:rsid w:val="00F537EC"/>
    <w:rsid w:val="00F53C8A"/>
    <w:rsid w:val="00F6262D"/>
    <w:rsid w:val="00F719B0"/>
    <w:rsid w:val="00FA714F"/>
    <w:rsid w:val="00FB51C3"/>
    <w:rsid w:val="00FC1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19D4B6D8"/>
  <w15:chartTrackingRefBased/>
  <w15:docId w15:val="{DE4063E4-2BD6-4B02-B147-48384D38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264B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926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9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kaneschools.org/Page/1035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b8066f-9be4-4470-943d-2344eaaa08dd" xsi:nil="true"/>
    <lcf76f155ced4ddcb4097134ff3c332f xmlns="e5a37614-adea-484c-94a6-1d3c8f28b59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7" ma:contentTypeDescription="Create a new document." ma:contentTypeScope="" ma:versionID="b06f043ef619b46a088f0b839d4eab0f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02b1b8dc51ec2b3076bb6edf9d3e3f08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0ba0a8c-2af6-4fb0-bdf4-68b57c8f57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dc44677-53c5-4349-9645-11066acb3338}" ma:internalName="TaxCatchAll" ma:showField="CatchAllData" ma:web="ebb8066f-9be4-4470-943d-2344eaaa08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8C9A46-5BAE-4FF6-B8FA-7B76492AC1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93AA4B-47A1-41E7-839F-A66047C8FD83}">
  <ds:schemaRefs>
    <ds:schemaRef ds:uri="http://schemas.microsoft.com/office/2006/metadata/properties"/>
    <ds:schemaRef ds:uri="http://schemas.microsoft.com/office/infopath/2007/PartnerControls"/>
    <ds:schemaRef ds:uri="ebb8066f-9be4-4470-943d-2344eaaa08dd"/>
    <ds:schemaRef ds:uri="e5a37614-adea-484c-94a6-1d3c8f28b59b"/>
  </ds:schemaRefs>
</ds:datastoreItem>
</file>

<file path=customXml/itemProps3.xml><?xml version="1.0" encoding="utf-8"?>
<ds:datastoreItem xmlns:ds="http://schemas.openxmlformats.org/officeDocument/2006/customXml" ds:itemID="{F43FF755-D4AD-4797-8F32-C3CF53837C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3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1124</CharactersWithSpaces>
  <SharedDoc>false</SharedDoc>
  <HLinks>
    <vt:vector size="6" baseType="variant">
      <vt:variant>
        <vt:i4>2490402</vt:i4>
      </vt:variant>
      <vt:variant>
        <vt:i4>0</vt:i4>
      </vt:variant>
      <vt:variant>
        <vt:i4>0</vt:i4>
      </vt:variant>
      <vt:variant>
        <vt:i4>5</vt:i4>
      </vt:variant>
      <vt:variant>
        <vt:lpwstr>http://www.spokaneschools.org/Page/1035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Lisa Palmer</cp:lastModifiedBy>
  <cp:revision>2</cp:revision>
  <cp:lastPrinted>2011-11-14T18:20:00Z</cp:lastPrinted>
  <dcterms:created xsi:type="dcterms:W3CDTF">2024-04-10T21:24:00Z</dcterms:created>
  <dcterms:modified xsi:type="dcterms:W3CDTF">2024-04-10T21:24:00Z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  <property fmtid="{D5CDD505-2E9C-101B-9397-08002B2CF9AE}" pid="3" name="MediaServiceImageTags">
    <vt:lpwstr/>
  </property>
</Properties>
</file>